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904314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6856"/>
              <w:gridCol w:w="344"/>
            </w:tblGrid>
            <w:tr w:rsidR="00904314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D62F33" w:rsidRPr="00D62F33" w:rsidRDefault="0040218B" w:rsidP="00D62F33"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59264" behindDoc="0" locked="0" layoutInCell="1" allowOverlap="1" wp14:anchorId="34E3AD35" wp14:editId="1D78AA8A">
                        <wp:simplePos x="0" y="0"/>
                        <wp:positionH relativeFrom="column">
                          <wp:posOffset>222</wp:posOffset>
                        </wp:positionH>
                        <wp:positionV relativeFrom="page">
                          <wp:posOffset>80645</wp:posOffset>
                        </wp:positionV>
                        <wp:extent cx="4572000" cy="3046730"/>
                        <wp:effectExtent l="0" t="0" r="0" b="1270"/>
                        <wp:wrapSquare wrapText="bothSides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30467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904314" w:rsidRPr="0040218B" w:rsidRDefault="00551FCD" w:rsidP="00D62F33">
                  <w:pPr>
                    <w:rPr>
                      <w:sz w:val="72"/>
                      <w:szCs w:val="72"/>
                    </w:rPr>
                  </w:pPr>
                  <w:sdt>
                    <w:sdtPr>
                      <w:rPr>
                        <w:sz w:val="72"/>
                        <w:szCs w:val="72"/>
                      </w:rPr>
                      <w:id w:val="1308741240"/>
                      <w:placeholder>
                        <w:docPart w:val="20E6D819D49949D59E3F9681E59D727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40218B" w:rsidRPr="0040218B">
                        <w:rPr>
                          <w:sz w:val="72"/>
                          <w:szCs w:val="72"/>
                        </w:rPr>
                        <w:t>[Date]</w:t>
                      </w:r>
                    </w:sdtContent>
                  </w:sdt>
                </w:p>
              </w:tc>
              <w:tc>
                <w:tcPr>
                  <w:tcW w:w="360" w:type="dxa"/>
                </w:tcPr>
                <w:p w:rsidR="00904314" w:rsidRDefault="00D62F33">
                  <w:r>
                    <w:tab/>
                  </w:r>
                </w:p>
              </w:tc>
            </w:tr>
            <w:tr w:rsidR="00904314">
              <w:trPr>
                <w:gridAfter w:val="1"/>
                <w:wAfter w:w="360" w:type="dxa"/>
                <w:trHeight w:hRule="exact" w:val="5760"/>
              </w:trPr>
              <w:tc>
                <w:tcPr>
                  <w:tcW w:w="7200" w:type="dxa"/>
                </w:tcPr>
                <w:p w:rsidR="00904314" w:rsidRDefault="00D62F33">
                  <w:pPr>
                    <w:pStyle w:val="Title"/>
                  </w:pPr>
                  <w:r>
                    <w:t xml:space="preserve">nAME </w:t>
                  </w:r>
                </w:p>
                <w:p w:rsidR="0040218B" w:rsidRDefault="0040218B">
                  <w:pPr>
                    <w:pStyle w:val="Heading1"/>
                  </w:pPr>
                </w:p>
                <w:p w:rsidR="0040218B" w:rsidRDefault="0040218B">
                  <w:pPr>
                    <w:pStyle w:val="Heading1"/>
                  </w:pPr>
                </w:p>
                <w:p w:rsidR="00904314" w:rsidRDefault="005D1C95">
                  <w:pPr>
                    <w:pStyle w:val="Heading1"/>
                  </w:pPr>
                  <w:r>
                    <w:t>School Supply Suggestions:</w:t>
                  </w:r>
                </w:p>
                <w:p w:rsidR="00904314" w:rsidRDefault="005D1C95" w:rsidP="005D1C95">
                  <w:pP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>-</w:t>
                  </w:r>
                  <w:r w:rsidR="00D62F33" w:rsidRPr="005D1C95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Solar lights for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>use by children when studying -</w:t>
                  </w:r>
                  <w:r w:rsidR="00D62F33" w:rsidRPr="005D1C95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 Netbooks / Laptops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 – Backpacks – </w:t>
                  </w:r>
                  <w:r w:rsidR="00D62F33" w:rsidRPr="005D1C95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>Calculators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 – N</w:t>
                  </w:r>
                  <w:r w:rsidR="00D62F33" w:rsidRPr="005D1C95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>otebooks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 </w:t>
                  </w:r>
                  <w:bookmarkStart w:id="0" w:name="_GoBack"/>
                  <w:bookmarkEnd w:id="0"/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- </w:t>
                  </w:r>
                  <w:r w:rsidR="00D62F33" w:rsidRPr="005D1C95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>Colored pencils, crayons and markers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 - </w:t>
                  </w:r>
                  <w:r w:rsidR="00D62F33" w:rsidRPr="005D1C95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>Ruler with English and metric measurements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 – P</w:t>
                  </w:r>
                  <w:r w:rsidR="00D62F33" w:rsidRPr="005D1C95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>ens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 &amp; Pencils – </w:t>
                  </w:r>
                  <w:r w:rsidR="00D62F33" w:rsidRPr="005D1C95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>Erasers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- </w:t>
                  </w:r>
                  <w:r w:rsidR="00D62F33" w:rsidRPr="005D1C95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>Glue sticks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 -</w:t>
                  </w:r>
                  <w:r w:rsidRPr="005D1C95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 </w:t>
                  </w:r>
                  <w:r w:rsidR="00D62F33" w:rsidRPr="005D1C95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>Pencil sharpeners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 </w:t>
                  </w:r>
                  <w:r w:rsidRPr="005D1C95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- </w:t>
                  </w:r>
                  <w:r w:rsidR="00D62F33" w:rsidRPr="005D1C95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>Pocket dictionaries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 – Monetary donation to help with shipping costs</w:t>
                  </w:r>
                  <w:r w:rsidR="000D0D8B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>-</w:t>
                  </w:r>
                </w:p>
                <w:p w:rsidR="005D1C95" w:rsidRDefault="000D0D8B" w:rsidP="005D1C95"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Go to </w:t>
                  </w:r>
                  <w:hyperlink r:id="rId6" w:history="1">
                    <w:r w:rsidRPr="007C3460">
                      <w:rPr>
                        <w:rStyle w:val="Hyperlink"/>
                        <w:rFonts w:ascii="Arial" w:eastAsia="Times New Roman" w:hAnsi="Arial" w:cs="Arial"/>
                        <w:b/>
                        <w:bCs/>
                        <w:sz w:val="18"/>
                        <w:szCs w:val="18"/>
                        <w:lang w:eastAsia="en-US"/>
                      </w:rPr>
                      <w:t>http://www.developafrica.org/collect_school_supplies</w:t>
                    </w:r>
                  </w:hyperlink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18"/>
                      <w:szCs w:val="18"/>
                      <w:lang w:eastAsia="en-US"/>
                    </w:rPr>
                    <w:t xml:space="preserve"> for more information.</w:t>
                  </w:r>
                </w:p>
              </w:tc>
            </w:tr>
            <w:tr w:rsidR="00904314">
              <w:trPr>
                <w:gridAfter w:val="1"/>
                <w:wAfter w:w="360" w:type="dxa"/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904314" w:rsidRDefault="00641D91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120083B5" wp14:editId="38C96C41">
                        <wp:extent cx="1819701" cy="559558"/>
                        <wp:effectExtent l="0" t="0" r="952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8043" cy="5651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04314" w:rsidRDefault="00904314"/>
        </w:tc>
        <w:tc>
          <w:tcPr>
            <w:tcW w:w="144" w:type="dxa"/>
          </w:tcPr>
          <w:p w:rsidR="00904314" w:rsidRDefault="00904314"/>
        </w:tc>
        <w:tc>
          <w:tcPr>
            <w:tcW w:w="3456" w:type="dxa"/>
          </w:tcPr>
          <w:tbl>
            <w:tblPr>
              <w:tblW w:w="5000" w:type="pct"/>
              <w:shd w:val="clear" w:color="auto" w:fill="B14D0E" w:themeFill="accent4" w:themeFillShade="BF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904314" w:rsidTr="00F77A74">
              <w:trPr>
                <w:trHeight w:hRule="exact" w:val="10800"/>
              </w:trPr>
              <w:tc>
                <w:tcPr>
                  <w:tcW w:w="3446" w:type="dxa"/>
                  <w:shd w:val="clear" w:color="auto" w:fill="B14D0E" w:themeFill="accent4" w:themeFillShade="BF"/>
                  <w:vAlign w:val="center"/>
                </w:tcPr>
                <w:p w:rsidR="00904314" w:rsidRDefault="00F77A74">
                  <w:pPr>
                    <w:pStyle w:val="Heading2"/>
                  </w:pPr>
                  <w:r>
                    <w:t>WE ARE HOLDING A SCHOOL SUPPLY DRIVE</w:t>
                  </w:r>
                </w:p>
                <w:p w:rsidR="00904314" w:rsidRDefault="00904314">
                  <w:pPr>
                    <w:pStyle w:val="Line"/>
                  </w:pPr>
                </w:p>
                <w:p w:rsidR="00904314" w:rsidRDefault="00F77A74">
                  <w:pPr>
                    <w:pStyle w:val="Heading2"/>
                  </w:pPr>
                  <w:r>
                    <w:t>ALL DONATIONS WILL BE SHIPPED TO A SCHOOL IN AFRICA</w:t>
                  </w:r>
                </w:p>
                <w:p w:rsidR="00904314" w:rsidRDefault="00904314">
                  <w:pPr>
                    <w:pStyle w:val="Line"/>
                  </w:pPr>
                </w:p>
                <w:p w:rsidR="00904314" w:rsidRDefault="00F77A74">
                  <w:pPr>
                    <w:pStyle w:val="Heading2"/>
                  </w:pPr>
                  <w:r>
                    <w:t>EVE</w:t>
                  </w:r>
                  <w:r w:rsidR="00D62F33">
                    <w:t>RY DONATION MAKES A DIFFERENCE!</w:t>
                  </w:r>
                </w:p>
                <w:p w:rsidR="00904314" w:rsidRDefault="00904314">
                  <w:pPr>
                    <w:pStyle w:val="Line"/>
                  </w:pPr>
                </w:p>
                <w:p w:rsidR="00904314" w:rsidRDefault="00F77A74">
                  <w:pPr>
                    <w:pStyle w:val="Heading2"/>
                  </w:pPr>
                  <w:r>
                    <w:t>MONETARY DONATIONS ARE APPRECIATED ALSO TO COVER SHIPPING THESE GREAT SUPPLIES TO THE CHILDREN IN AFRICA</w:t>
                  </w:r>
                  <w:r w:rsidR="00D62F33">
                    <w:t>!</w:t>
                  </w:r>
                </w:p>
                <w:p w:rsidR="00904314" w:rsidRDefault="00904314">
                  <w:pPr>
                    <w:pStyle w:val="Line"/>
                  </w:pPr>
                </w:p>
                <w:p w:rsidR="00904314" w:rsidRDefault="00551FCD">
                  <w:pPr>
                    <w:pStyle w:val="Heading2"/>
                  </w:pPr>
                  <w:sdt>
                    <w:sdtPr>
                      <w:id w:val="529539938"/>
                      <w:placeholder>
                        <w:docPart w:val="9D80BBC6BD9748C4AB34170B3D9670C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641D91">
                        <w:t>[You Have Room for Another One Here!]</w:t>
                      </w:r>
                    </w:sdtContent>
                  </w:sdt>
                </w:p>
              </w:tc>
            </w:tr>
            <w:tr w:rsidR="00904314" w:rsidTr="00F77A74">
              <w:trPr>
                <w:trHeight w:hRule="exact" w:val="144"/>
              </w:trPr>
              <w:tc>
                <w:tcPr>
                  <w:tcW w:w="3446" w:type="dxa"/>
                  <w:shd w:val="clear" w:color="auto" w:fill="B14D0E" w:themeFill="accent4" w:themeFillShade="BF"/>
                </w:tcPr>
                <w:p w:rsidR="00904314" w:rsidRDefault="00904314"/>
              </w:tc>
            </w:tr>
            <w:tr w:rsidR="00904314" w:rsidTr="00F77A74">
              <w:trPr>
                <w:trHeight w:hRule="exact" w:val="3456"/>
              </w:trPr>
              <w:tc>
                <w:tcPr>
                  <w:tcW w:w="3446" w:type="dxa"/>
                  <w:shd w:val="clear" w:color="auto" w:fill="B14D0E" w:themeFill="accent4" w:themeFillShade="BF"/>
                  <w:vAlign w:val="center"/>
                </w:tcPr>
                <w:p w:rsidR="00904314" w:rsidRDefault="00F77A74">
                  <w:pPr>
                    <w:pStyle w:val="Heading3"/>
                  </w:pPr>
                  <w:r>
                    <w:t>DEVELOP AFRICA</w:t>
                  </w:r>
                </w:p>
                <w:p w:rsidR="00904314" w:rsidRDefault="00551FCD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1E1E6115FDD44C148455053C23743E56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F77A74">
                        <w:t>1906 Knob Creek Rd, St 3</w:t>
                      </w:r>
                      <w:r w:rsidR="00F77A74">
                        <w:br/>
                        <w:t>Johnson City, TN 37604, USA</w:t>
                      </w:r>
                    </w:sdtContent>
                  </w:sdt>
                </w:p>
                <w:p w:rsidR="00904314" w:rsidRPr="00D62F33" w:rsidRDefault="00551FCD">
                  <w:pPr>
                    <w:pStyle w:val="ContactInfo"/>
                    <w:rPr>
                      <w:color w:val="C0DE8A" w:themeColor="accent2" w:themeTint="99"/>
                    </w:rPr>
                  </w:pPr>
                  <w:hyperlink r:id="rId8" w:history="1">
                    <w:r w:rsidR="00D62F33" w:rsidRPr="00D62F33">
                      <w:rPr>
                        <w:rStyle w:val="Hyperlink"/>
                        <w:color w:val="C0DE8A" w:themeColor="accent2" w:themeTint="99"/>
                      </w:rPr>
                      <w:t>www.DevelopAfrica.org</w:t>
                    </w:r>
                  </w:hyperlink>
                </w:p>
                <w:p w:rsidR="00D62F33" w:rsidRPr="00D62F33" w:rsidRDefault="00551FCD">
                  <w:pPr>
                    <w:pStyle w:val="ContactInfo"/>
                    <w:rPr>
                      <w:color w:val="C0DE8A" w:themeColor="accent2" w:themeTint="99"/>
                    </w:rPr>
                  </w:pPr>
                  <w:hyperlink r:id="rId9" w:history="1">
                    <w:r w:rsidR="00D62F33" w:rsidRPr="00D62F33">
                      <w:rPr>
                        <w:rStyle w:val="Hyperlink"/>
                        <w:color w:val="C0DE8A" w:themeColor="accent2" w:themeTint="99"/>
                      </w:rPr>
                      <w:t>Amy@developafrica.org</w:t>
                    </w:r>
                  </w:hyperlink>
                </w:p>
                <w:p w:rsidR="00904314" w:rsidRDefault="00904314" w:rsidP="00D62F33">
                  <w:pPr>
                    <w:pStyle w:val="Date"/>
                  </w:pPr>
                </w:p>
              </w:tc>
            </w:tr>
          </w:tbl>
          <w:p w:rsidR="00904314" w:rsidRDefault="00904314"/>
        </w:tc>
      </w:tr>
    </w:tbl>
    <w:p w:rsidR="00904314" w:rsidRDefault="00904314">
      <w:pPr>
        <w:pStyle w:val="NoSpacing"/>
      </w:pPr>
    </w:p>
    <w:sectPr w:rsidR="0090431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F47"/>
    <w:rsid w:val="000D0D8B"/>
    <w:rsid w:val="0027746C"/>
    <w:rsid w:val="0040218B"/>
    <w:rsid w:val="00551FCD"/>
    <w:rsid w:val="005D1C95"/>
    <w:rsid w:val="00641D91"/>
    <w:rsid w:val="00904314"/>
    <w:rsid w:val="00D62F33"/>
    <w:rsid w:val="00F77A74"/>
    <w:rsid w:val="00FD4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5EAC1E-C811-48AA-A165-B3BE7EEEE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character" w:styleId="Hyperlink">
    <w:name w:val="Hyperlink"/>
    <w:basedOn w:val="DefaultParagraphFont"/>
    <w:uiPriority w:val="99"/>
    <w:unhideWhenUsed/>
    <w:rsid w:val="00D62F33"/>
    <w:rPr>
      <w:color w:val="24A5C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velopAfrica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developafrica.org/collect_school_supplies" TargetMode="External"/><Relationship Id="rId11" Type="http://schemas.openxmlformats.org/officeDocument/2006/relationships/glossaryDocument" Target="glossary/document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my@developafrica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\AppData\Roaming\Microsoft\Templates\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D80BBC6BD9748C4AB34170B3D967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155D3B-960E-4D13-AE2B-A0DD1E605726}"/>
      </w:docPartPr>
      <w:docPartBody>
        <w:p w:rsidR="00EB4140" w:rsidRDefault="00D463C7">
          <w:pPr>
            <w:pStyle w:val="9D80BBC6BD9748C4AB34170B3D9670CC"/>
          </w:pPr>
          <w:r>
            <w:t>[You Have Room for Another One Here!]</w:t>
          </w:r>
        </w:p>
      </w:docPartBody>
    </w:docPart>
    <w:docPart>
      <w:docPartPr>
        <w:name w:val="1E1E6115FDD44C148455053C23743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4ECCE-64E0-4D18-BE1D-53DA81747EDF}"/>
      </w:docPartPr>
      <w:docPartBody>
        <w:p w:rsidR="00EB4140" w:rsidRDefault="00D463C7">
          <w:pPr>
            <w:pStyle w:val="1E1E6115FDD44C148455053C23743E56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  <w:docPart>
      <w:docPartPr>
        <w:name w:val="20E6D819D49949D59E3F9681E59D72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91219-F6F2-42C8-8086-46ABDD2D023B}"/>
      </w:docPartPr>
      <w:docPartBody>
        <w:p w:rsidR="00932B45" w:rsidRDefault="00795528" w:rsidP="00795528">
          <w:pPr>
            <w:pStyle w:val="20E6D819D49949D59E3F9681E59D727B"/>
          </w:pPr>
          <w: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3C7"/>
    <w:rsid w:val="006D5CE5"/>
    <w:rsid w:val="00795528"/>
    <w:rsid w:val="008202A1"/>
    <w:rsid w:val="00932B45"/>
    <w:rsid w:val="00D463C7"/>
    <w:rsid w:val="00DC6E2D"/>
    <w:rsid w:val="00EB4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A6842CA8D994146A70CB7B457778696">
    <w:name w:val="6A6842CA8D994146A70CB7B457778696"/>
  </w:style>
  <w:style w:type="paragraph" w:customStyle="1" w:styleId="2B28688F486D429186212D3DF4FEED2A">
    <w:name w:val="2B28688F486D429186212D3DF4FEED2A"/>
  </w:style>
  <w:style w:type="paragraph" w:customStyle="1" w:styleId="FCF1462E8F164526AB29474E8CE69BB0">
    <w:name w:val="FCF1462E8F164526AB29474E8CE69BB0"/>
  </w:style>
  <w:style w:type="paragraph" w:customStyle="1" w:styleId="FF64C315D63342F496BB7FC583DE9064">
    <w:name w:val="FF64C315D63342F496BB7FC583DE9064"/>
  </w:style>
  <w:style w:type="paragraph" w:customStyle="1" w:styleId="8AC3104A40184E5DB5521FC9166ABA20">
    <w:name w:val="8AC3104A40184E5DB5521FC9166ABA20"/>
  </w:style>
  <w:style w:type="paragraph" w:customStyle="1" w:styleId="0E43A120693B4B3F904936382C75D5A2">
    <w:name w:val="0E43A120693B4B3F904936382C75D5A2"/>
  </w:style>
  <w:style w:type="paragraph" w:customStyle="1" w:styleId="ABF2291CCB6C45CF9D71E33E545F258A">
    <w:name w:val="ABF2291CCB6C45CF9D71E33E545F258A"/>
  </w:style>
  <w:style w:type="paragraph" w:customStyle="1" w:styleId="84CB11C8F05646209E94430ECB39BEA0">
    <w:name w:val="84CB11C8F05646209E94430ECB39BEA0"/>
  </w:style>
  <w:style w:type="paragraph" w:customStyle="1" w:styleId="9D80BBC6BD9748C4AB34170B3D9670CC">
    <w:name w:val="9D80BBC6BD9748C4AB34170B3D9670CC"/>
  </w:style>
  <w:style w:type="paragraph" w:customStyle="1" w:styleId="5A06811D105149F3A3ABA037ECDDE468">
    <w:name w:val="5A06811D105149F3A3ABA037ECDDE468"/>
  </w:style>
  <w:style w:type="paragraph" w:customStyle="1" w:styleId="1E1E6115FDD44C148455053C23743E56">
    <w:name w:val="1E1E6115FDD44C148455053C23743E56"/>
  </w:style>
  <w:style w:type="paragraph" w:customStyle="1" w:styleId="816EE3C1F5164D3E9131AB50A26B16AB">
    <w:name w:val="816EE3C1F5164D3E9131AB50A26B16AB"/>
  </w:style>
  <w:style w:type="paragraph" w:customStyle="1" w:styleId="53AC15CC923B4FD39767E725451C4890">
    <w:name w:val="53AC15CC923B4FD39767E725451C4890"/>
  </w:style>
  <w:style w:type="paragraph" w:customStyle="1" w:styleId="20E6D819D49949D59E3F9681E59D727B">
    <w:name w:val="20E6D819D49949D59E3F9681E59D727B"/>
    <w:rsid w:val="007955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</Template>
  <TotalTime>49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Baty</dc:creator>
  <cp:keywords/>
  <dc:description/>
  <cp:lastModifiedBy>Amy Baty</cp:lastModifiedBy>
  <cp:revision>5</cp:revision>
  <cp:lastPrinted>2012-12-25T21:02:00Z</cp:lastPrinted>
  <dcterms:created xsi:type="dcterms:W3CDTF">2014-08-28T15:01:00Z</dcterms:created>
  <dcterms:modified xsi:type="dcterms:W3CDTF">2015-04-30T18:31:00Z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